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EE833" w14:textId="08DBD29C" w:rsidR="00245C2F" w:rsidRPr="003B095B" w:rsidRDefault="00D244F1" w:rsidP="002E2976">
      <w:pPr>
        <w:jc w:val="center"/>
        <w:rPr>
          <w:b/>
          <w:bCs/>
          <w:color w:val="222544"/>
          <w:sz w:val="28"/>
          <w:szCs w:val="28"/>
        </w:rPr>
      </w:pPr>
      <w:r w:rsidRPr="003B095B">
        <w:rPr>
          <w:b/>
          <w:bCs/>
          <w:color w:val="222544"/>
          <w:sz w:val="28"/>
          <w:szCs w:val="28"/>
        </w:rPr>
        <w:t>Jubilee Animation Script</w:t>
      </w:r>
    </w:p>
    <w:p w14:paraId="6202F103" w14:textId="77777777" w:rsidR="00D244F1" w:rsidRPr="009D3ED5" w:rsidRDefault="00D244F1" w:rsidP="00D244F1">
      <w:pPr>
        <w:rPr>
          <w:color w:val="222544"/>
        </w:rPr>
      </w:pPr>
      <w:r w:rsidRPr="009D3ED5">
        <w:rPr>
          <w:i/>
          <w:iCs/>
          <w:color w:val="222544"/>
        </w:rPr>
        <w:t>Hope does not disappoint, because God’s love has been poured into our hearts through the Holy Spirit that has been given to us” (Rom 5:1-2.5). </w:t>
      </w:r>
      <w:r w:rsidRPr="009D3ED5">
        <w:rPr>
          <w:color w:val="222544"/>
        </w:rPr>
        <w:t> </w:t>
      </w:r>
    </w:p>
    <w:p w14:paraId="25E4DAAE" w14:textId="77777777" w:rsidR="00D244F1" w:rsidRPr="009D3ED5" w:rsidRDefault="00D244F1" w:rsidP="00D244F1">
      <w:pPr>
        <w:rPr>
          <w:color w:val="222544"/>
        </w:rPr>
      </w:pPr>
      <w:r w:rsidRPr="009D3ED5">
        <w:rPr>
          <w:color w:val="222544"/>
        </w:rPr>
        <w:t>2025 is a Year of Jubilee! </w:t>
      </w:r>
    </w:p>
    <w:p w14:paraId="57A60FD7" w14:textId="77777777" w:rsidR="00D244F1" w:rsidRPr="009D3ED5" w:rsidRDefault="00D244F1" w:rsidP="00D244F1">
      <w:pPr>
        <w:rPr>
          <w:color w:val="222544"/>
        </w:rPr>
      </w:pPr>
      <w:r w:rsidRPr="009D3ED5">
        <w:rPr>
          <w:color w:val="222544"/>
        </w:rPr>
        <w:t>The word ‘Jubilee’ comes from the Hebrew word for a ram’s horn, which was blown to announce the start of a Jubilee year in the Bible. </w:t>
      </w:r>
    </w:p>
    <w:p w14:paraId="18BA81A6" w14:textId="77777777" w:rsidR="00D244F1" w:rsidRPr="009D3ED5" w:rsidRDefault="00D244F1" w:rsidP="00D244F1">
      <w:pPr>
        <w:rPr>
          <w:color w:val="222544"/>
        </w:rPr>
      </w:pPr>
      <w:r w:rsidRPr="009D3ED5">
        <w:rPr>
          <w:color w:val="222544"/>
        </w:rPr>
        <w:t>In the Old Testament, the Jubilee Year was a time of renewal and celebration, every fifty years. Debts were cancelled, people could rest, and because crops weren’t planted, even the land was able to rest. </w:t>
      </w:r>
    </w:p>
    <w:p w14:paraId="460C8F47" w14:textId="77777777" w:rsidR="00D244F1" w:rsidRPr="009D3ED5" w:rsidRDefault="00D244F1" w:rsidP="00D244F1">
      <w:pPr>
        <w:rPr>
          <w:color w:val="222544"/>
        </w:rPr>
      </w:pPr>
      <w:r w:rsidRPr="009D3ED5">
        <w:rPr>
          <w:color w:val="222544"/>
        </w:rPr>
        <w:t>It was also a time of freedom: prisoners and slaves were freed, and land was given to those who didn’t have any. It was known as the year of the Lord’s favour.  </w:t>
      </w:r>
    </w:p>
    <w:p w14:paraId="6AE165B1" w14:textId="77777777" w:rsidR="00D244F1" w:rsidRPr="009D3ED5" w:rsidRDefault="00D244F1" w:rsidP="00D244F1">
      <w:pPr>
        <w:rPr>
          <w:color w:val="222544"/>
        </w:rPr>
      </w:pPr>
      <w:r w:rsidRPr="009D3ED5">
        <w:rPr>
          <w:color w:val="222544"/>
        </w:rPr>
        <w:t>In the Gospel of Luke, Jesus read from the prophet Isaiah,  </w:t>
      </w:r>
    </w:p>
    <w:p w14:paraId="64071B67" w14:textId="77777777" w:rsidR="00D244F1" w:rsidRPr="009D3ED5" w:rsidRDefault="00D244F1" w:rsidP="00D244F1">
      <w:pPr>
        <w:rPr>
          <w:color w:val="222544"/>
        </w:rPr>
      </w:pPr>
      <w:r w:rsidRPr="009D3ED5">
        <w:rPr>
          <w:color w:val="222544"/>
        </w:rPr>
        <w:t>“The Spirit of the Lord is upon me,  </w:t>
      </w:r>
    </w:p>
    <w:p w14:paraId="7FB33207" w14:textId="77777777" w:rsidR="00D244F1" w:rsidRPr="009D3ED5" w:rsidRDefault="00D244F1" w:rsidP="00D244F1">
      <w:pPr>
        <w:rPr>
          <w:color w:val="222544"/>
        </w:rPr>
      </w:pPr>
      <w:r w:rsidRPr="009D3ED5">
        <w:rPr>
          <w:color w:val="222544"/>
        </w:rPr>
        <w:t>    because he has anointed me </w:t>
      </w:r>
    </w:p>
    <w:p w14:paraId="1893412A" w14:textId="77777777" w:rsidR="00D244F1" w:rsidRPr="009D3ED5" w:rsidRDefault="00D244F1" w:rsidP="00D244F1">
      <w:pPr>
        <w:rPr>
          <w:color w:val="222544"/>
        </w:rPr>
      </w:pPr>
      <w:r w:rsidRPr="009D3ED5">
        <w:rPr>
          <w:color w:val="222544"/>
        </w:rPr>
        <w:t>    to proclaim good news to the poor. </w:t>
      </w:r>
    </w:p>
    <w:p w14:paraId="64379D3B" w14:textId="77777777" w:rsidR="00D244F1" w:rsidRPr="009D3ED5" w:rsidRDefault="00D244F1" w:rsidP="00D244F1">
      <w:pPr>
        <w:rPr>
          <w:color w:val="222544"/>
        </w:rPr>
      </w:pPr>
      <w:r w:rsidRPr="009D3ED5">
        <w:rPr>
          <w:color w:val="222544"/>
        </w:rPr>
        <w:t>He has sent me to proclaim liberty to the captives </w:t>
      </w:r>
    </w:p>
    <w:p w14:paraId="4497CA62" w14:textId="77777777" w:rsidR="00D244F1" w:rsidRPr="009D3ED5" w:rsidRDefault="00D244F1" w:rsidP="00D244F1">
      <w:pPr>
        <w:rPr>
          <w:color w:val="222544"/>
        </w:rPr>
      </w:pPr>
      <w:r w:rsidRPr="009D3ED5">
        <w:rPr>
          <w:color w:val="222544"/>
        </w:rPr>
        <w:t>    and recovering of sight to the blind, </w:t>
      </w:r>
    </w:p>
    <w:p w14:paraId="0E3BE54D" w14:textId="77777777" w:rsidR="00D244F1" w:rsidRPr="009D3ED5" w:rsidRDefault="00D244F1" w:rsidP="00D244F1">
      <w:pPr>
        <w:rPr>
          <w:color w:val="222544"/>
        </w:rPr>
      </w:pPr>
      <w:r w:rsidRPr="009D3ED5">
        <w:rPr>
          <w:color w:val="222544"/>
        </w:rPr>
        <w:t>    to set at liberty those who are oppressed, </w:t>
      </w:r>
    </w:p>
    <w:p w14:paraId="2AD86A54" w14:textId="77777777" w:rsidR="00D244F1" w:rsidRPr="009D3ED5" w:rsidRDefault="00D244F1" w:rsidP="00D244F1">
      <w:pPr>
        <w:rPr>
          <w:color w:val="222544"/>
        </w:rPr>
      </w:pPr>
      <w:r w:rsidRPr="009D3ED5">
        <w:rPr>
          <w:color w:val="222544"/>
        </w:rPr>
        <w:t> to proclaim the year of the Lord's favour.”     Luke 4: 18-19 (ESV) </w:t>
      </w:r>
    </w:p>
    <w:p w14:paraId="4B73EA90" w14:textId="77777777" w:rsidR="00D244F1" w:rsidRPr="009D3ED5" w:rsidRDefault="00D244F1" w:rsidP="00D244F1">
      <w:pPr>
        <w:rPr>
          <w:color w:val="222544"/>
        </w:rPr>
      </w:pPr>
      <w:r w:rsidRPr="009D3ED5">
        <w:rPr>
          <w:color w:val="222544"/>
        </w:rPr>
        <w:t> </w:t>
      </w:r>
    </w:p>
    <w:p w14:paraId="38FA6C2E" w14:textId="77777777" w:rsidR="00D244F1" w:rsidRPr="009D3ED5" w:rsidRDefault="00D244F1" w:rsidP="00D244F1">
      <w:pPr>
        <w:rPr>
          <w:color w:val="222544"/>
        </w:rPr>
      </w:pPr>
      <w:r w:rsidRPr="009D3ED5">
        <w:rPr>
          <w:color w:val="222544"/>
        </w:rPr>
        <w:t>Jesus makes it clear that his mission is to bring the justice and freedom of the Jubilee. Inspired by his example, we can share in his mission to create a world of justice, peace and love.  </w:t>
      </w:r>
    </w:p>
    <w:p w14:paraId="7A1500B1" w14:textId="77777777" w:rsidR="00D244F1" w:rsidRPr="009D3ED5" w:rsidRDefault="00D244F1" w:rsidP="00D244F1">
      <w:pPr>
        <w:rPr>
          <w:color w:val="222544"/>
        </w:rPr>
      </w:pPr>
      <w:r w:rsidRPr="009D3ED5">
        <w:rPr>
          <w:color w:val="222544"/>
        </w:rPr>
        <w:t>Now, we celebrate a Jubilee every twenty-five years. It’s still a very special, holy, year of forgiveness and mercy, a time to reset, and to renew our relationship with God, with one another, and with all of creation. </w:t>
      </w:r>
    </w:p>
    <w:p w14:paraId="12C87A4B" w14:textId="77777777" w:rsidR="00D244F1" w:rsidRPr="009D3ED5" w:rsidRDefault="00D244F1" w:rsidP="00D244F1">
      <w:pPr>
        <w:rPr>
          <w:color w:val="222544"/>
        </w:rPr>
      </w:pPr>
      <w:r w:rsidRPr="009D3ED5">
        <w:rPr>
          <w:color w:val="222544"/>
        </w:rPr>
        <w:t>Pope Francis has called this Jubilee Year ‘Pilgrims of Hope’. It’s an invitation to renew our hope, a hope which comes from knowing that God loves each one of us, whoever we are.  </w:t>
      </w:r>
    </w:p>
    <w:p w14:paraId="3008499E" w14:textId="77777777" w:rsidR="00D244F1" w:rsidRPr="009D3ED5" w:rsidRDefault="00D244F1" w:rsidP="00D244F1">
      <w:pPr>
        <w:rPr>
          <w:color w:val="222544"/>
        </w:rPr>
      </w:pPr>
      <w:r w:rsidRPr="009D3ED5">
        <w:rPr>
          <w:color w:val="222544"/>
        </w:rPr>
        <w:t>Pilgrims are people who travel to holy places on a journey that helps them grow closer to God. Even if we can’t travel far away, the Jubilee Year will still be a journey for all of us - a journey of hope. </w:t>
      </w:r>
    </w:p>
    <w:p w14:paraId="48FCF8FB" w14:textId="01C85869" w:rsidR="00D244F1" w:rsidRPr="009D3ED5" w:rsidRDefault="00D244F1" w:rsidP="00D244F1">
      <w:pPr>
        <w:rPr>
          <w:color w:val="222544"/>
        </w:rPr>
      </w:pPr>
      <w:r w:rsidRPr="009D3ED5">
        <w:rPr>
          <w:color w:val="222544"/>
        </w:rPr>
        <w:lastRenderedPageBreak/>
        <w:t>Pope Francis asks us to be signs of hope for others, by putting Catholic Social Teaching into action through caring for our common home</w:t>
      </w:r>
      <w:r w:rsidR="003B095B">
        <w:rPr>
          <w:color w:val="222544"/>
        </w:rPr>
        <w:t xml:space="preserve"> </w:t>
      </w:r>
      <w:r w:rsidRPr="009D3ED5">
        <w:rPr>
          <w:color w:val="222544"/>
        </w:rPr>
        <w:t>and supporting our sisters and brothers who are experiencing war, hunger or poverty. </w:t>
      </w:r>
    </w:p>
    <w:p w14:paraId="2BE89312" w14:textId="77777777" w:rsidR="00D244F1" w:rsidRPr="009D3ED5" w:rsidRDefault="00D244F1" w:rsidP="00D244F1">
      <w:pPr>
        <w:rPr>
          <w:color w:val="222544"/>
        </w:rPr>
      </w:pPr>
      <w:r w:rsidRPr="009D3ED5">
        <w:rPr>
          <w:color w:val="222544"/>
        </w:rPr>
        <w:t>We know that the world is facing many of these challenges…but you are one of millions of people who are joining together in the Jubilee year, to bring the light of hope and the message of God’s love to every part of the world! </w:t>
      </w:r>
    </w:p>
    <w:p w14:paraId="145EE3DF" w14:textId="77777777" w:rsidR="00D244F1" w:rsidRPr="009D3ED5" w:rsidRDefault="00D244F1" w:rsidP="00D244F1">
      <w:pPr>
        <w:rPr>
          <w:color w:val="222544"/>
        </w:rPr>
      </w:pPr>
      <w:r w:rsidRPr="009D3ED5">
        <w:rPr>
          <w:color w:val="222544"/>
        </w:rPr>
        <w:t>We can all be Pilgrims of Hope (in 2025), so let’s start our journey right now! Pope Francis says:  </w:t>
      </w:r>
    </w:p>
    <w:p w14:paraId="17589CAF" w14:textId="77777777" w:rsidR="00D244F1" w:rsidRPr="009D3ED5" w:rsidRDefault="00D244F1" w:rsidP="00D244F1">
      <w:pPr>
        <w:rPr>
          <w:color w:val="222544"/>
        </w:rPr>
      </w:pPr>
      <w:r w:rsidRPr="009D3ED5">
        <w:rPr>
          <w:color w:val="222544"/>
        </w:rPr>
        <w:t>“By our actions, our words, the decisions we make each day, our patient efforts to sow seeds of beauty and kindness wherever we find ourselves, we want to sing of hope…and reawaken in every heart the joy and the courage to embrace life to the full.”  </w:t>
      </w:r>
    </w:p>
    <w:p w14:paraId="3D7E8849" w14:textId="77777777" w:rsidR="00D244F1" w:rsidRPr="003B095B" w:rsidRDefault="00D244F1" w:rsidP="00616C97">
      <w:pPr>
        <w:rPr>
          <w:b/>
          <w:bCs/>
          <w:color w:val="222544"/>
          <w:sz w:val="28"/>
          <w:szCs w:val="28"/>
        </w:rPr>
      </w:pPr>
    </w:p>
    <w:p w14:paraId="52772EFD" w14:textId="0083EB99" w:rsidR="00616C97" w:rsidRPr="003B095B" w:rsidRDefault="00616C97" w:rsidP="002E2976">
      <w:pPr>
        <w:jc w:val="center"/>
        <w:rPr>
          <w:b/>
          <w:bCs/>
          <w:color w:val="222544"/>
          <w:sz w:val="28"/>
          <w:szCs w:val="28"/>
        </w:rPr>
      </w:pPr>
      <w:r w:rsidRPr="003B095B">
        <w:rPr>
          <w:b/>
          <w:bCs/>
          <w:color w:val="222544"/>
          <w:sz w:val="28"/>
          <w:szCs w:val="28"/>
        </w:rPr>
        <w:t xml:space="preserve">Find out more – visit </w:t>
      </w:r>
      <w:hyperlink r:id="rId11" w:history="1">
        <w:r w:rsidRPr="00861F67">
          <w:rPr>
            <w:rStyle w:val="Hyperlink"/>
            <w:b/>
            <w:bCs/>
            <w:sz w:val="28"/>
            <w:szCs w:val="28"/>
          </w:rPr>
          <w:t>Jubilee-schools.org.uk</w:t>
        </w:r>
      </w:hyperlink>
    </w:p>
    <w:sectPr w:rsidR="00616C97" w:rsidRPr="003B095B" w:rsidSect="00D4193A">
      <w:headerReference w:type="default" r:id="rId12"/>
      <w:footerReference w:type="default" r:id="rId13"/>
      <w:pgSz w:w="11906" w:h="16838"/>
      <w:pgMar w:top="720" w:right="720" w:bottom="720" w:left="72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A5460" w14:textId="77777777" w:rsidR="0088709B" w:rsidRDefault="0088709B" w:rsidP="00D95536">
      <w:pPr>
        <w:spacing w:after="0" w:line="240" w:lineRule="auto"/>
      </w:pPr>
      <w:r>
        <w:separator/>
      </w:r>
    </w:p>
  </w:endnote>
  <w:endnote w:type="continuationSeparator" w:id="0">
    <w:p w14:paraId="37EC47E9" w14:textId="77777777" w:rsidR="0088709B" w:rsidRDefault="0088709B" w:rsidP="00D95536">
      <w:pPr>
        <w:spacing w:after="0" w:line="240" w:lineRule="auto"/>
      </w:pPr>
      <w:r>
        <w:continuationSeparator/>
      </w:r>
    </w:p>
  </w:endnote>
  <w:endnote w:type="continuationNotice" w:id="1">
    <w:p w14:paraId="379CCB67" w14:textId="77777777" w:rsidR="0088709B" w:rsidRDefault="008870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F684F" w14:textId="77777777" w:rsidR="00D95536" w:rsidRPr="00D95536" w:rsidRDefault="00772179" w:rsidP="00D95536">
    <w:pPr>
      <w:pStyle w:val="Footer"/>
    </w:pPr>
    <w:r w:rsidRPr="00772179">
      <w:rPr>
        <w:noProof/>
      </w:rPr>
      <mc:AlternateContent>
        <mc:Choice Requires="wpg">
          <w:drawing>
            <wp:anchor distT="0" distB="0" distL="114300" distR="114300" simplePos="0" relativeHeight="251658241" behindDoc="0" locked="0" layoutInCell="1" allowOverlap="1" wp14:anchorId="2D1B503E" wp14:editId="18DB97A2">
              <wp:simplePos x="0" y="0"/>
              <wp:positionH relativeFrom="column">
                <wp:posOffset>495935</wp:posOffset>
              </wp:positionH>
              <wp:positionV relativeFrom="paragraph">
                <wp:posOffset>-69850</wp:posOffset>
              </wp:positionV>
              <wp:extent cx="5545243" cy="656290"/>
              <wp:effectExtent l="0" t="0" r="0" b="0"/>
              <wp:wrapNone/>
              <wp:docPr id="18" name="Group 17">
                <a:extLst xmlns:a="http://schemas.openxmlformats.org/drawingml/2006/main">
                  <a:ext uri="{FF2B5EF4-FFF2-40B4-BE49-F238E27FC236}">
                    <a16:creationId xmlns:a16="http://schemas.microsoft.com/office/drawing/2014/main" id="{42FDCBC5-45E9-1B02-58D1-350D88253D3B}"/>
                  </a:ext>
                </a:extLst>
              </wp:docPr>
              <wp:cNvGraphicFramePr/>
              <a:graphic xmlns:a="http://schemas.openxmlformats.org/drawingml/2006/main">
                <a:graphicData uri="http://schemas.microsoft.com/office/word/2010/wordprocessingGroup">
                  <wpg:wgp>
                    <wpg:cNvGrpSpPr/>
                    <wpg:grpSpPr>
                      <a:xfrm>
                        <a:off x="0" y="0"/>
                        <a:ext cx="5545243" cy="656290"/>
                        <a:chOff x="0" y="0"/>
                        <a:chExt cx="7774563" cy="921025"/>
                      </a:xfrm>
                    </wpg:grpSpPr>
                    <pic:pic xmlns:pic="http://schemas.openxmlformats.org/drawingml/2006/picture">
                      <pic:nvPicPr>
                        <pic:cNvPr id="1348639124" name="Picture 1348639124">
                          <a:extLst>
                            <a:ext uri="{FF2B5EF4-FFF2-40B4-BE49-F238E27FC236}">
                              <a16:creationId xmlns:a16="http://schemas.microsoft.com/office/drawing/2014/main" id="{AB63AFA7-28BA-401D-798D-EF96633C67D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86179" y="130470"/>
                          <a:ext cx="1566482" cy="528017"/>
                        </a:xfrm>
                        <a:prstGeom prst="rect">
                          <a:avLst/>
                        </a:prstGeom>
                      </pic:spPr>
                    </pic:pic>
                    <pic:pic xmlns:pic="http://schemas.openxmlformats.org/drawingml/2006/picture">
                      <pic:nvPicPr>
                        <pic:cNvPr id="1025921441" name="Picture 1025921441">
                          <a:extLst>
                            <a:ext uri="{FF2B5EF4-FFF2-40B4-BE49-F238E27FC236}">
                              <a16:creationId xmlns:a16="http://schemas.microsoft.com/office/drawing/2014/main" id="{CE6D8592-4059-87DE-6A46-A93A3DE5C86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826282" y="0"/>
                          <a:ext cx="921025" cy="921025"/>
                        </a:xfrm>
                        <a:prstGeom prst="rect">
                          <a:avLst/>
                        </a:prstGeom>
                      </pic:spPr>
                    </pic:pic>
                    <pic:pic xmlns:pic="http://schemas.openxmlformats.org/drawingml/2006/picture">
                      <pic:nvPicPr>
                        <pic:cNvPr id="1666200640" name="Picture 1666200640" descr="A logo with black and orange letters&#10;&#10;Description automatically generated">
                          <a:extLst>
                            <a:ext uri="{FF2B5EF4-FFF2-40B4-BE49-F238E27FC236}">
                              <a16:creationId xmlns:a16="http://schemas.microsoft.com/office/drawing/2014/main" id="{8BEEDAD8-37E7-40D1-E773-A0FFDE9FD33B}"/>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431864" y="108738"/>
                          <a:ext cx="1342699" cy="571479"/>
                        </a:xfrm>
                        <a:prstGeom prst="rect">
                          <a:avLst/>
                        </a:prstGeom>
                        <a:noFill/>
                        <a:ln>
                          <a:noFill/>
                        </a:ln>
                      </pic:spPr>
                    </pic:pic>
                    <pic:pic xmlns:pic="http://schemas.openxmlformats.org/drawingml/2006/picture">
                      <pic:nvPicPr>
                        <pic:cNvPr id="431728717" name="Picture 431728717" descr="A logo with a green cross&#10;&#10;Description automatically generated">
                          <a:extLst>
                            <a:ext uri="{FF2B5EF4-FFF2-40B4-BE49-F238E27FC236}">
                              <a16:creationId xmlns:a16="http://schemas.microsoft.com/office/drawing/2014/main" id="{C8FDE812-0369-6C01-C66C-ABA9218DC543}"/>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136398"/>
                          <a:ext cx="1575729" cy="6482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A14E5B" id="Group 17" o:spid="_x0000_s1026" style="position:absolute;margin-left:39.05pt;margin-top:-5.5pt;width:436.65pt;height:51.7pt;z-index:251658241;mso-width-relative:margin;mso-height-relative:margin" coordsize="77745,9210" o:gfxdata="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8639124" o:spid="_x0000_s1027" type="#_x0000_t75" style="position:absolute;left:22861;top:1304;width:15665;height: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">
                <v:imagedata r:id="rId5" o:title=""/>
              </v:shape>
              <v:shape id="Picture 1025921441" o:spid="_x0000_s1028" type="#_x0000_t75" style="position:absolute;left:48262;width:9211;height: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">
                <v:imagedata r:id="rId6" o:title=""/>
              </v:shape>
              <v:shape id="Picture 1666200640" o:spid="_x0000_s1029" type="#_x0000_t75" alt="A logo with black and orange letters&#10;&#10;Description automatically generated" style="position:absolute;left:64318;top:1087;width:134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">
                <v:imagedata r:id="rId7" o:title="A logo with black and orange letters&#10;&#10;Description automatically generated"/>
              </v:shape>
              <v:shape id="Picture 431728717" o:spid="_x0000_s1030" type="#_x0000_t75" alt="A logo with a green cross&#10;&#10;Description automatically generated" style="position:absolute;top:1363;width:15757;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">
                <v:imagedata r:id="rId8" o:title="A logo with a green cross&#10;&#10;Description automatically generated"/>
              </v:shape>
            </v:group>
          </w:pict>
        </mc:Fallback>
      </mc:AlternateContent>
    </w:r>
  </w:p>
  <w:p w14:paraId="0C817CF6" w14:textId="77777777" w:rsidR="00D95536" w:rsidRDefault="00D95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B3B3D" w14:textId="77777777" w:rsidR="0088709B" w:rsidRDefault="0088709B" w:rsidP="00D95536">
      <w:pPr>
        <w:spacing w:after="0" w:line="240" w:lineRule="auto"/>
      </w:pPr>
      <w:r>
        <w:separator/>
      </w:r>
    </w:p>
  </w:footnote>
  <w:footnote w:type="continuationSeparator" w:id="0">
    <w:p w14:paraId="6748ED25" w14:textId="77777777" w:rsidR="0088709B" w:rsidRDefault="0088709B" w:rsidP="00D95536">
      <w:pPr>
        <w:spacing w:after="0" w:line="240" w:lineRule="auto"/>
      </w:pPr>
      <w:r>
        <w:continuationSeparator/>
      </w:r>
    </w:p>
  </w:footnote>
  <w:footnote w:type="continuationNotice" w:id="1">
    <w:p w14:paraId="41FF78F1" w14:textId="77777777" w:rsidR="0088709B" w:rsidRDefault="008870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A4C4E" w14:textId="77777777" w:rsidR="00D95536" w:rsidRDefault="00D95536" w:rsidP="00D244F1">
    <w:pPr>
      <w:pStyle w:val="Header"/>
      <w:ind w:left="851"/>
    </w:pPr>
    <w:r>
      <w:rPr>
        <w:noProof/>
      </w:rPr>
      <w:drawing>
        <wp:anchor distT="0" distB="0" distL="114300" distR="114300" simplePos="0" relativeHeight="251658240" behindDoc="0" locked="0" layoutInCell="1" allowOverlap="1" wp14:anchorId="4F34E242" wp14:editId="6882E479">
          <wp:simplePos x="0" y="0"/>
          <wp:positionH relativeFrom="column">
            <wp:posOffset>-481330</wp:posOffset>
          </wp:positionH>
          <wp:positionV relativeFrom="paragraph">
            <wp:posOffset>-450215</wp:posOffset>
          </wp:positionV>
          <wp:extent cx="7444740" cy="1412900"/>
          <wp:effectExtent l="0" t="0" r="3810" b="0"/>
          <wp:wrapSquare wrapText="bothSides"/>
          <wp:docPr id="59703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35863" name="Picture 597035863"/>
                  <pic:cNvPicPr/>
                </pic:nvPicPr>
                <pic:blipFill>
                  <a:blip r:embed="rId1">
                    <a:extLst>
                      <a:ext uri="{28A0092B-C50C-407E-A947-70E740481C1C}">
                        <a14:useLocalDpi xmlns:a14="http://schemas.microsoft.com/office/drawing/2010/main" val="0"/>
                      </a:ext>
                    </a:extLst>
                  </a:blip>
                  <a:stretch>
                    <a:fillRect/>
                  </a:stretch>
                </pic:blipFill>
                <pic:spPr>
                  <a:xfrm>
                    <a:off x="0" y="0"/>
                    <a:ext cx="7444740" cy="1412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4F1"/>
    <w:rsid w:val="0003193F"/>
    <w:rsid w:val="000E2295"/>
    <w:rsid w:val="00117200"/>
    <w:rsid w:val="00206145"/>
    <w:rsid w:val="00245C2F"/>
    <w:rsid w:val="002B40ED"/>
    <w:rsid w:val="002E2976"/>
    <w:rsid w:val="002E42B3"/>
    <w:rsid w:val="00330875"/>
    <w:rsid w:val="003A09B0"/>
    <w:rsid w:val="003B095B"/>
    <w:rsid w:val="00412954"/>
    <w:rsid w:val="00560744"/>
    <w:rsid w:val="005C700F"/>
    <w:rsid w:val="005F6FFF"/>
    <w:rsid w:val="00616C97"/>
    <w:rsid w:val="006B21D7"/>
    <w:rsid w:val="00772179"/>
    <w:rsid w:val="007915CF"/>
    <w:rsid w:val="0081075E"/>
    <w:rsid w:val="00861F67"/>
    <w:rsid w:val="0088709B"/>
    <w:rsid w:val="00897E7B"/>
    <w:rsid w:val="00947AB9"/>
    <w:rsid w:val="00965E8C"/>
    <w:rsid w:val="00A6159E"/>
    <w:rsid w:val="00B34A67"/>
    <w:rsid w:val="00B500E4"/>
    <w:rsid w:val="00BB3647"/>
    <w:rsid w:val="00CC3737"/>
    <w:rsid w:val="00CF03B9"/>
    <w:rsid w:val="00D244F1"/>
    <w:rsid w:val="00D4193A"/>
    <w:rsid w:val="00D60D91"/>
    <w:rsid w:val="00D95536"/>
    <w:rsid w:val="00E2369E"/>
    <w:rsid w:val="00ED2E34"/>
    <w:rsid w:val="00F86FD9"/>
    <w:rsid w:val="00FA4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EF949"/>
  <w15:chartTrackingRefBased/>
  <w15:docId w15:val="{6C18B158-EB3A-4A8C-A3D4-FDE7D2FD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5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55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553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553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9553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9553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9553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9553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9553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5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55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53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53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9553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9553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9553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9553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9553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955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5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53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553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95536"/>
    <w:pPr>
      <w:spacing w:before="160"/>
      <w:jc w:val="center"/>
    </w:pPr>
    <w:rPr>
      <w:i/>
      <w:iCs/>
      <w:color w:val="404040" w:themeColor="text1" w:themeTint="BF"/>
    </w:rPr>
  </w:style>
  <w:style w:type="character" w:customStyle="1" w:styleId="QuoteChar">
    <w:name w:val="Quote Char"/>
    <w:basedOn w:val="DefaultParagraphFont"/>
    <w:link w:val="Quote"/>
    <w:uiPriority w:val="29"/>
    <w:rsid w:val="00D95536"/>
    <w:rPr>
      <w:i/>
      <w:iCs/>
      <w:color w:val="404040" w:themeColor="text1" w:themeTint="BF"/>
    </w:rPr>
  </w:style>
  <w:style w:type="paragraph" w:styleId="ListParagraph">
    <w:name w:val="List Paragraph"/>
    <w:basedOn w:val="Normal"/>
    <w:uiPriority w:val="34"/>
    <w:qFormat/>
    <w:rsid w:val="00D95536"/>
    <w:pPr>
      <w:ind w:left="720"/>
      <w:contextualSpacing/>
    </w:pPr>
  </w:style>
  <w:style w:type="character" w:styleId="IntenseEmphasis">
    <w:name w:val="Intense Emphasis"/>
    <w:basedOn w:val="DefaultParagraphFont"/>
    <w:uiPriority w:val="21"/>
    <w:qFormat/>
    <w:rsid w:val="00D95536"/>
    <w:rPr>
      <w:i/>
      <w:iCs/>
      <w:color w:val="0F4761" w:themeColor="accent1" w:themeShade="BF"/>
    </w:rPr>
  </w:style>
  <w:style w:type="paragraph" w:styleId="IntenseQuote">
    <w:name w:val="Intense Quote"/>
    <w:basedOn w:val="Normal"/>
    <w:next w:val="Normal"/>
    <w:link w:val="IntenseQuoteChar"/>
    <w:uiPriority w:val="30"/>
    <w:qFormat/>
    <w:rsid w:val="00D955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536"/>
    <w:rPr>
      <w:i/>
      <w:iCs/>
      <w:color w:val="0F4761" w:themeColor="accent1" w:themeShade="BF"/>
    </w:rPr>
  </w:style>
  <w:style w:type="character" w:styleId="IntenseReference">
    <w:name w:val="Intense Reference"/>
    <w:basedOn w:val="DefaultParagraphFont"/>
    <w:uiPriority w:val="32"/>
    <w:qFormat/>
    <w:rsid w:val="00D95536"/>
    <w:rPr>
      <w:b/>
      <w:bCs/>
      <w:smallCaps/>
      <w:color w:val="0F4761" w:themeColor="accent1" w:themeShade="BF"/>
      <w:spacing w:val="5"/>
    </w:rPr>
  </w:style>
  <w:style w:type="paragraph" w:styleId="Header">
    <w:name w:val="header"/>
    <w:basedOn w:val="Normal"/>
    <w:link w:val="HeaderChar"/>
    <w:uiPriority w:val="99"/>
    <w:unhideWhenUsed/>
    <w:rsid w:val="00D95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536"/>
  </w:style>
  <w:style w:type="paragraph" w:styleId="Footer">
    <w:name w:val="footer"/>
    <w:basedOn w:val="Normal"/>
    <w:link w:val="FooterChar"/>
    <w:uiPriority w:val="99"/>
    <w:unhideWhenUsed/>
    <w:rsid w:val="00D95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536"/>
  </w:style>
  <w:style w:type="character" w:styleId="Hyperlink">
    <w:name w:val="Hyperlink"/>
    <w:basedOn w:val="DefaultParagraphFont"/>
    <w:uiPriority w:val="99"/>
    <w:unhideWhenUsed/>
    <w:rsid w:val="00861F67"/>
    <w:rPr>
      <w:color w:val="467886" w:themeColor="hyperlink"/>
      <w:u w:val="single"/>
    </w:rPr>
  </w:style>
  <w:style w:type="character" w:styleId="UnresolvedMention">
    <w:name w:val="Unresolved Mention"/>
    <w:basedOn w:val="DefaultParagraphFont"/>
    <w:uiPriority w:val="99"/>
    <w:semiHidden/>
    <w:unhideWhenUsed/>
    <w:rsid w:val="00861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2645244">
      <w:bodyDiv w:val="1"/>
      <w:marLeft w:val="0"/>
      <w:marRight w:val="0"/>
      <w:marTop w:val="0"/>
      <w:marBottom w:val="0"/>
      <w:divBdr>
        <w:top w:val="none" w:sz="0" w:space="0" w:color="auto"/>
        <w:left w:val="none" w:sz="0" w:space="0" w:color="auto"/>
        <w:bottom w:val="none" w:sz="0" w:space="0" w:color="auto"/>
        <w:right w:val="none" w:sz="0" w:space="0" w:color="auto"/>
      </w:divBdr>
    </w:div>
    <w:div w:id="159011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1" Type="http://schemas.openxmlformats.org/officeDocument/2006/relationships/hyperlink" Target="https://cafod.org.uk/jubilee-schools" TargetMode="Externa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gif"/><Relationship Id="rId7" Type="http://schemas.openxmlformats.org/officeDocument/2006/relationships/image" Target="media/image8.gif"/><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friery\OneDrive%20-%20CAFOD\Documents\Custom%20Office%20Templates\Jubilee-schools%20word%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06F77C4D1CEBA41A80E830D549F4BDD" ma:contentTypeVersion="22" ma:contentTypeDescription="Create a new document." ma:contentTypeScope="" ma:versionID="534f37c5780554fc4f73236a1cc15093">
  <xsd:schema xmlns:xsd="http://www.w3.org/2001/XMLSchema" xmlns:xs="http://www.w3.org/2001/XMLSchema" xmlns:p="http://schemas.microsoft.com/office/2006/metadata/properties" xmlns:ns2="cec179ec-5849-4d27-a419-67c4ef7310ce" xmlns:ns3="7a91fe27-c972-4eca-a669-87ab608c0386" targetNamespace="http://schemas.microsoft.com/office/2006/metadata/properties" ma:root="true" ma:fieldsID="da3ea9fba21817949f6b7da618b66c78" ns2:_="" ns3:_="">
    <xsd:import namespace="cec179ec-5849-4d27-a419-67c4ef7310ce"/>
    <xsd:import namespace="7a91fe27-c972-4eca-a669-87ab608c03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179ec-5849-4d27-a419-67c4ef731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4c9dd43-9d5a-4993-8cee-819e038f547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91fe27-c972-4eca-a669-87ab608c03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3885635-4e9c-4601-9095-5fc79ce6fe70}" ma:internalName="TaxCatchAll" ma:showField="CatchAllData" ma:web="7a91fe27-c972-4eca-a669-87ab608c03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a91fe27-c972-4eca-a669-87ab608c0386" xsi:nil="true"/>
    <lcf76f155ced4ddcb4097134ff3c332f xmlns="cec179ec-5849-4d27-a419-67c4ef7310c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14E15-B085-4B34-8A7F-F111E193B098}">
  <ds:schemaRefs>
    <ds:schemaRef ds:uri="http://schemas.microsoft.com/sharepoint/events"/>
  </ds:schemaRefs>
</ds:datastoreItem>
</file>

<file path=customXml/itemProps2.xml><?xml version="1.0" encoding="utf-8"?>
<ds:datastoreItem xmlns:ds="http://schemas.openxmlformats.org/officeDocument/2006/customXml" ds:itemID="{CA6C464A-9707-4C06-A11B-F696D2188615}"/>
</file>

<file path=customXml/itemProps3.xml><?xml version="1.0" encoding="utf-8"?>
<ds:datastoreItem xmlns:ds="http://schemas.openxmlformats.org/officeDocument/2006/customXml" ds:itemID="{06F9D0AF-B349-496F-9D27-0915BAF645E5}">
  <ds:schemaRefs>
    <ds:schemaRef ds:uri="http://schemas.microsoft.com/office/2006/documentManagement/types"/>
    <ds:schemaRef ds:uri="http://purl.org/dc/terms/"/>
    <ds:schemaRef ds:uri="http://purl.org/dc/dcmitype/"/>
    <ds:schemaRef ds:uri="453a0c7f-c966-4a5c-a0f8-de0f8150ea1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04672002-f21f-4240-adfb-f0b653fb6fb5"/>
    <ds:schemaRef ds:uri="bdf04112-6931-4610-9724-cd62e91446a3"/>
    <ds:schemaRef ds:uri="f198e0bd-c17b-4511-ad03-ce28218f2c86"/>
    <ds:schemaRef ds:uri="http://www.w3.org/XML/1998/namespace"/>
  </ds:schemaRefs>
</ds:datastoreItem>
</file>

<file path=customXml/itemProps4.xml><?xml version="1.0" encoding="utf-8"?>
<ds:datastoreItem xmlns:ds="http://schemas.openxmlformats.org/officeDocument/2006/customXml" ds:itemID="{BB6FF8B9-BBC8-40A4-BAD9-5243DB9BF0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Jubilee-schools word doc template</Template>
  <TotalTime>7</TotalTime>
  <Pages>2</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Friery</dc:creator>
  <cp:keywords/>
  <dc:description/>
  <cp:lastModifiedBy>Bethany Friery</cp:lastModifiedBy>
  <cp:revision>2</cp:revision>
  <dcterms:created xsi:type="dcterms:W3CDTF">2024-10-04T15:14:00Z</dcterms:created>
  <dcterms:modified xsi:type="dcterms:W3CDTF">2024-10-04T15:14:00Z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0x010100906F77C4D1CEBA41A80E830D549F4BDD</vt:lpwstr>
  </property>
  <property fmtid="{D5CDD505-2E9C-101B-9397-08002B2CF9AE}" pid="3" name="MediaServiceImageTags">
    <vt:lpwstr/>
  </property>
  <property fmtid="{D5CDD505-2E9C-101B-9397-08002B2CF9AE}" pid="4" name="_dlc_DocIdItemGuid">
    <vt:lpwstr>4906b9cf-d3a6-493c-828a-071260811323</vt:lpwstr>
  </property>
</Properties>
</file>